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403" w:rsidRPr="002843DD" w:rsidRDefault="00133403" w:rsidP="002717B7">
      <w:pPr>
        <w:jc w:val="center"/>
        <w:rPr>
          <w:b/>
          <w:i/>
          <w:color w:val="007DEB"/>
          <w:sz w:val="52"/>
          <w:szCs w:val="52"/>
        </w:rPr>
      </w:pPr>
      <w:r w:rsidRPr="00311A47">
        <w:rPr>
          <w:b/>
          <w:i/>
          <w:noProof/>
          <w:color w:val="007DEB"/>
          <w:sz w:val="52"/>
          <w:szCs w:val="5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alt="logo_CNS(1).jpg" style="width:1043.25pt;height:106.5pt;visibility:visible">
            <v:imagedata r:id="rId6" o:title=""/>
          </v:shape>
        </w:pict>
      </w:r>
    </w:p>
    <w:p w:rsidR="00133403" w:rsidRPr="000F21FA" w:rsidRDefault="00133403" w:rsidP="00E1684F">
      <w:pPr>
        <w:jc w:val="right"/>
        <w:rPr>
          <w:b/>
          <w:color w:val="007DEB"/>
          <w:sz w:val="56"/>
          <w:szCs w:val="52"/>
        </w:rPr>
      </w:pPr>
      <w:r w:rsidRPr="000637D7">
        <w:rPr>
          <w:b/>
          <w:color w:val="FF0000"/>
          <w:sz w:val="96"/>
          <w:szCs w:val="96"/>
        </w:rPr>
        <w:t>TJ Sokol Zbečník</w:t>
      </w:r>
      <w:r>
        <w:rPr>
          <w:b/>
          <w:sz w:val="44"/>
          <w:szCs w:val="40"/>
        </w:rPr>
        <w:t xml:space="preserve"> </w:t>
      </w:r>
      <w:r w:rsidRPr="00186E2F">
        <w:rPr>
          <w:b/>
          <w:sz w:val="52"/>
          <w:szCs w:val="40"/>
        </w:rPr>
        <w:t>pořádá</w:t>
      </w:r>
      <w:r w:rsidRPr="00186E2F">
        <w:rPr>
          <w:b/>
          <w:color w:val="007DEB"/>
          <w:sz w:val="44"/>
          <w:szCs w:val="32"/>
        </w:rPr>
        <w:t xml:space="preserve"> </w:t>
      </w:r>
      <w:r w:rsidRPr="000637D7">
        <w:rPr>
          <w:b/>
          <w:color w:val="007DEB"/>
          <w:sz w:val="72"/>
          <w:szCs w:val="72"/>
        </w:rPr>
        <w:t>turnaj</w:t>
      </w:r>
    </w:p>
    <w:p w:rsidR="00133403" w:rsidRPr="000F21FA" w:rsidRDefault="00133403" w:rsidP="00E1684F">
      <w:pPr>
        <w:jc w:val="right"/>
        <w:rPr>
          <w:b/>
          <w:color w:val="FF0000"/>
          <w:sz w:val="96"/>
          <w:szCs w:val="96"/>
        </w:rPr>
      </w:pPr>
      <w:r>
        <w:rPr>
          <w:noProof/>
          <w:lang w:eastAsia="cs-CZ"/>
        </w:rPr>
        <w:pict>
          <v:shape id="obrázek 1" o:spid="_x0000_s1026" type="#_x0000_t75" style="position:absolute;left:0;text-align:left;margin-left:37.5pt;margin-top:23.05pt;width:403.3pt;height:437.9pt;z-index:251660288;visibility:visible">
            <v:imagedata r:id="rId7" o:title=""/>
          </v:shape>
        </w:pict>
      </w:r>
      <w:r>
        <w:rPr>
          <w:b/>
          <w:color w:val="FF0000"/>
          <w:sz w:val="96"/>
          <w:szCs w:val="96"/>
        </w:rPr>
        <w:t>POHÁRU</w:t>
      </w:r>
      <w:r w:rsidRPr="000F21FA">
        <w:rPr>
          <w:b/>
          <w:color w:val="FF0000"/>
          <w:sz w:val="96"/>
          <w:szCs w:val="96"/>
        </w:rPr>
        <w:t xml:space="preserve"> ČNS MLÁDEŽE</w:t>
      </w:r>
    </w:p>
    <w:p w:rsidR="00133403" w:rsidRPr="000F21FA" w:rsidRDefault="00133403" w:rsidP="00E1684F">
      <w:pPr>
        <w:jc w:val="right"/>
        <w:rPr>
          <w:b/>
          <w:color w:val="007DEB"/>
          <w:sz w:val="56"/>
          <w:szCs w:val="56"/>
        </w:rPr>
      </w:pPr>
      <w:r w:rsidRPr="009F6D38">
        <w:rPr>
          <w:b/>
          <w:color w:val="007DEB"/>
          <w:sz w:val="72"/>
          <w:szCs w:val="72"/>
        </w:rPr>
        <w:t>v</w:t>
      </w:r>
      <w:r w:rsidRPr="000F21FA">
        <w:rPr>
          <w:b/>
          <w:color w:val="007DEB"/>
          <w:sz w:val="56"/>
          <w:szCs w:val="56"/>
        </w:rPr>
        <w:t> </w:t>
      </w:r>
      <w:r w:rsidRPr="009F6D38">
        <w:rPr>
          <w:b/>
          <w:color w:val="007DEB"/>
          <w:sz w:val="72"/>
          <w:szCs w:val="72"/>
        </w:rPr>
        <w:t>nohejbale dvojic starších žáků</w:t>
      </w:r>
    </w:p>
    <w:p w:rsidR="00133403" w:rsidRPr="000C4BA5" w:rsidRDefault="00133403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00000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Kde:</w:t>
      </w:r>
      <w:r w:rsidRPr="000C4BA5">
        <w:rPr>
          <w:rFonts w:ascii="Calibri" w:hAnsi="Calibri"/>
          <w:b/>
          <w:bCs/>
          <w:i/>
          <w:color w:val="FF0000"/>
          <w:sz w:val="72"/>
          <w:szCs w:val="72"/>
        </w:rPr>
        <w:t xml:space="preserve"> </w:t>
      </w:r>
      <w:r w:rsidRPr="000637D7">
        <w:rPr>
          <w:rFonts w:ascii="Calibri" w:hAnsi="Calibri"/>
          <w:b/>
          <w:bCs/>
          <w:i/>
          <w:color w:val="FF0000"/>
          <w:sz w:val="96"/>
          <w:szCs w:val="96"/>
        </w:rPr>
        <w:t>haly ZBEČNÍK, VELKÝ DŘEVÍČ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 xml:space="preserve">Kdy: 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>neděle</w:t>
      </w:r>
      <w:r w:rsidRPr="000C4BA5"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E2415E">
        <w:rPr>
          <w:rFonts w:ascii="Calibri" w:hAnsi="Calibri"/>
          <w:b/>
          <w:bCs/>
          <w:i/>
          <w:color w:val="007DEB"/>
          <w:sz w:val="72"/>
          <w:szCs w:val="72"/>
        </w:rPr>
        <w:t xml:space="preserve">22. 2. 2015 od </w:t>
      </w:r>
      <w:r w:rsidRPr="000637D7">
        <w:rPr>
          <w:rFonts w:ascii="Calibri" w:hAnsi="Calibri"/>
          <w:b/>
          <w:bCs/>
          <w:i/>
          <w:color w:val="007DEB"/>
          <w:sz w:val="72"/>
          <w:szCs w:val="72"/>
        </w:rPr>
        <w:t>9.00 hodin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Občerstvení: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9F6D38">
        <w:rPr>
          <w:rFonts w:ascii="Calibri" w:hAnsi="Calibri"/>
          <w:b/>
          <w:bCs/>
          <w:i/>
          <w:color w:val="FF0000"/>
          <w:sz w:val="72"/>
          <w:szCs w:val="72"/>
        </w:rPr>
        <w:t>zajištěno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Vstupné: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dobrovolné</w:t>
      </w:r>
    </w:p>
    <w:p w:rsidR="00133403" w:rsidRPr="009F6D38" w:rsidRDefault="00133403" w:rsidP="00E1684F">
      <w:pPr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>
        <w:rPr>
          <w:noProof/>
          <w:lang w:eastAsia="cs-CZ"/>
        </w:rPr>
        <w:pict>
          <v:shape id="Obrázek 5" o:spid="_x0000_s1027" type="#_x0000_t75" alt="_asBzU0iEA6KhYXw2Ai6c33jEu9Qow437oIQTYPc4SgJ9CHhlvDf3c49EEfayRzT11UoX7E.png" style="position:absolute;left:0;text-align:left;margin-left:693pt;margin-top:71.65pt;width:422.5pt;height:51.8pt;z-index:-251658240;visibility:visible">
            <v:imagedata r:id="rId8" o:title=""/>
          </v:shape>
        </w:pict>
      </w:r>
      <w:r w:rsidRPr="009F6D38">
        <w:rPr>
          <w:rFonts w:ascii="Calibri" w:hAnsi="Calibri"/>
          <w:b/>
          <w:bCs/>
          <w:i/>
          <w:color w:val="FF0000"/>
          <w:sz w:val="96"/>
          <w:szCs w:val="96"/>
        </w:rPr>
        <w:t>Přijďte povzbudit!!!</w:t>
      </w:r>
    </w:p>
    <w:p w:rsidR="00133403" w:rsidRPr="00217E4A" w:rsidRDefault="00133403" w:rsidP="00217E4A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noProof/>
          <w:lang w:eastAsia="cs-CZ"/>
        </w:rPr>
        <w:pict>
          <v:shape id="obrázek 4" o:spid="_x0000_s1028" type="#_x0000_t75" style="position:absolute;left:0;text-align:left;margin-left:454.3pt;margin-top:61.6pt;width:224.1pt;height:40.65pt;z-index:251656192;visibility:visible">
            <v:imagedata r:id="rId9" o:title=""/>
          </v:shape>
        </w:pict>
      </w:r>
      <w:r>
        <w:rPr>
          <w:noProof/>
          <w:lang w:eastAsia="cs-CZ"/>
        </w:rPr>
        <w:pict>
          <v:shape id="obrázek 3" o:spid="_x0000_s1029" type="#_x0000_t75" style="position:absolute;left:0;text-align:left;margin-left:686.3pt;margin-top:56.8pt;width:431.4pt;height:45.45pt;z-index:-251659264;visibility:visible">
            <v:imagedata r:id="rId10" o:title=""/>
          </v:shape>
        </w:pict>
      </w:r>
      <w:r>
        <w:rPr>
          <w:noProof/>
          <w:lang w:eastAsia="cs-CZ"/>
        </w:rPr>
        <w:pict>
          <v:shape id="Obrázek 7" o:spid="_x0000_s1030" type="#_x0000_t75" alt="wq6BzflkDRpbt-8ZtW26c33jEu8CMRaVcpiVQvhF7dP_6d1tlvDf3c49EEfayRzT11UoX8E.jpg" style="position:absolute;left:0;text-align:left;margin-left:15.9pt;margin-top:56.85pt;width:414.5pt;height:45.4pt;z-index:251655168;visibility:visible">
            <v:imagedata r:id="rId11" o:title=""/>
          </v:shape>
        </w:pict>
      </w:r>
      <w:r>
        <w:rPr>
          <w:noProof/>
          <w:lang w:eastAsia="cs-CZ"/>
        </w:rPr>
        <w:pict>
          <v:shape id="Obrázek 6" o:spid="_x0000_s1031" type="#_x0000_t75" alt="Bd6hmTOmW0DX_xFQoToOPynXzturVeTmeZSt0hlXvqUvtsz3WjyL4RoJXBMmlWifAyF0Kw0.jpg" style="position:absolute;left:0;text-align:left;margin-left:347.1pt;margin-top:1.6pt;width:301.3pt;height:55.2pt;z-index:-251657216;visibility:visible">
            <v:imagedata r:id="rId12" o:title=""/>
          </v:shape>
        </w:pict>
      </w:r>
    </w:p>
    <w:sectPr w:rsidR="00133403" w:rsidRPr="00217E4A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403" w:rsidRDefault="00133403" w:rsidP="00130296">
      <w:pPr>
        <w:spacing w:after="0" w:line="240" w:lineRule="auto"/>
      </w:pPr>
      <w:r>
        <w:separator/>
      </w:r>
    </w:p>
  </w:endnote>
  <w:endnote w:type="continuationSeparator" w:id="0">
    <w:p w:rsidR="00133403" w:rsidRDefault="00133403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403" w:rsidRDefault="00133403" w:rsidP="00130296">
      <w:pPr>
        <w:spacing w:after="0" w:line="240" w:lineRule="auto"/>
      </w:pPr>
      <w:r>
        <w:separator/>
      </w:r>
    </w:p>
  </w:footnote>
  <w:footnote w:type="continuationSeparator" w:id="0">
    <w:p w:rsidR="00133403" w:rsidRDefault="00133403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17B7"/>
    <w:rsid w:val="000637D7"/>
    <w:rsid w:val="00077F99"/>
    <w:rsid w:val="000C4BA5"/>
    <w:rsid w:val="000E2AF5"/>
    <w:rsid w:val="000F21FA"/>
    <w:rsid w:val="0011757D"/>
    <w:rsid w:val="00130296"/>
    <w:rsid w:val="00133403"/>
    <w:rsid w:val="00155926"/>
    <w:rsid w:val="00165747"/>
    <w:rsid w:val="00186E2F"/>
    <w:rsid w:val="001A7D08"/>
    <w:rsid w:val="001D7F2B"/>
    <w:rsid w:val="00201541"/>
    <w:rsid w:val="002133C5"/>
    <w:rsid w:val="00217E4A"/>
    <w:rsid w:val="002717B7"/>
    <w:rsid w:val="002843DD"/>
    <w:rsid w:val="00293028"/>
    <w:rsid w:val="002C12F6"/>
    <w:rsid w:val="00311A47"/>
    <w:rsid w:val="00327B34"/>
    <w:rsid w:val="003A0D3E"/>
    <w:rsid w:val="003D442F"/>
    <w:rsid w:val="003F692A"/>
    <w:rsid w:val="00481576"/>
    <w:rsid w:val="004B35C2"/>
    <w:rsid w:val="004D075D"/>
    <w:rsid w:val="004D5AF6"/>
    <w:rsid w:val="004E3D8C"/>
    <w:rsid w:val="00546DE1"/>
    <w:rsid w:val="0056433D"/>
    <w:rsid w:val="005720B4"/>
    <w:rsid w:val="005B5FF2"/>
    <w:rsid w:val="005F7D50"/>
    <w:rsid w:val="00605F0C"/>
    <w:rsid w:val="00646800"/>
    <w:rsid w:val="006D3A03"/>
    <w:rsid w:val="007A2125"/>
    <w:rsid w:val="00840031"/>
    <w:rsid w:val="00892902"/>
    <w:rsid w:val="008E3AC6"/>
    <w:rsid w:val="00942FC1"/>
    <w:rsid w:val="0095613C"/>
    <w:rsid w:val="009F6D38"/>
    <w:rsid w:val="00A170A3"/>
    <w:rsid w:val="00A50F2E"/>
    <w:rsid w:val="00A92A6D"/>
    <w:rsid w:val="00AB0FB7"/>
    <w:rsid w:val="00B3391B"/>
    <w:rsid w:val="00B93CF1"/>
    <w:rsid w:val="00BC5A46"/>
    <w:rsid w:val="00BD77C9"/>
    <w:rsid w:val="00BE7D24"/>
    <w:rsid w:val="00BF7724"/>
    <w:rsid w:val="00C7510A"/>
    <w:rsid w:val="00D341DE"/>
    <w:rsid w:val="00D7256C"/>
    <w:rsid w:val="00D954E8"/>
    <w:rsid w:val="00DC6103"/>
    <w:rsid w:val="00DE31E0"/>
    <w:rsid w:val="00E1684F"/>
    <w:rsid w:val="00E2415E"/>
    <w:rsid w:val="00E66D84"/>
    <w:rsid w:val="00E715AA"/>
    <w:rsid w:val="00EC51DD"/>
    <w:rsid w:val="00F732CF"/>
    <w:rsid w:val="00F8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E2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029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32</Words>
  <Characters>194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Vlach</cp:lastModifiedBy>
  <cp:revision>3</cp:revision>
  <cp:lastPrinted>2014-10-16T13:47:00Z</cp:lastPrinted>
  <dcterms:created xsi:type="dcterms:W3CDTF">2015-02-04T22:34:00Z</dcterms:created>
  <dcterms:modified xsi:type="dcterms:W3CDTF">2015-02-05T09:13:00Z</dcterms:modified>
</cp:coreProperties>
</file>